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5F3B4" w14:textId="2EA4E319" w:rsidR="00712AD8" w:rsidRPr="00A86C7B" w:rsidRDefault="00F61A81" w:rsidP="00E80AFB">
      <w:pPr>
        <w:jc w:val="right"/>
        <w:rPr>
          <w:color w:val="auto"/>
          <w14:numForm w14:val="default"/>
        </w:rPr>
      </w:pPr>
      <w:bookmarkStart w:id="0" w:name="_GoBack"/>
      <w:bookmarkEnd w:id="0"/>
      <w:r>
        <w:rPr>
          <w:b/>
          <w:bCs/>
          <w:color w:val="auto"/>
          <w14:numForm w14:val="default"/>
        </w:rPr>
        <w:t>Załącznik nr 1 do r</w:t>
      </w:r>
      <w:r w:rsidR="00712AD8" w:rsidRPr="00A86C7B">
        <w:rPr>
          <w:b/>
          <w:bCs/>
          <w:color w:val="auto"/>
          <w14:numForm w14:val="default"/>
        </w:rPr>
        <w:t xml:space="preserve">egulaminu </w:t>
      </w:r>
    </w:p>
    <w:p w14:paraId="4982F7EA" w14:textId="77777777" w:rsidR="00712AD8" w:rsidRPr="00A86C7B" w:rsidRDefault="00712AD8" w:rsidP="00712AD8">
      <w:pPr>
        <w:rPr>
          <w:color w:val="auto"/>
          <w14:numForm w14:val="default"/>
        </w:rPr>
      </w:pPr>
    </w:p>
    <w:p w14:paraId="406D9656" w14:textId="77777777" w:rsidR="00712AD8" w:rsidRPr="00A86C7B" w:rsidRDefault="00712AD8" w:rsidP="00712AD8">
      <w:pPr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 xml:space="preserve">IMIĘ I NAZWISKO UCZESTNIKA: ………………………………………………………………………………… </w:t>
      </w:r>
    </w:p>
    <w:p w14:paraId="472D4246" w14:textId="77777777" w:rsidR="00712AD8" w:rsidRPr="00A86C7B" w:rsidRDefault="00712AD8" w:rsidP="00712AD8">
      <w:pPr>
        <w:spacing w:after="0"/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 xml:space="preserve">NAZWA GRUPY TEATRALNEJ: …………………………………………………………………………………… </w:t>
      </w:r>
    </w:p>
    <w:p w14:paraId="2E5459E3" w14:textId="0A46384E" w:rsidR="00712AD8" w:rsidRPr="00A86C7B" w:rsidRDefault="00712AD8" w:rsidP="00712AD8">
      <w:pPr>
        <w:spacing w:after="0"/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>(</w:t>
      </w:r>
      <w:r w:rsidR="00A86C7B">
        <w:rPr>
          <w:color w:val="auto"/>
          <w14:numForm w14:val="default"/>
        </w:rPr>
        <w:t xml:space="preserve">uzupełnić </w:t>
      </w:r>
      <w:r w:rsidRPr="00A86C7B">
        <w:rPr>
          <w:color w:val="auto"/>
          <w14:numForm w14:val="default"/>
        </w:rPr>
        <w:t xml:space="preserve">w przypadku gdy uczestnik </w:t>
      </w:r>
      <w:r w:rsidR="00A86C7B">
        <w:rPr>
          <w:color w:val="auto"/>
          <w14:numForm w14:val="default"/>
        </w:rPr>
        <w:t>jest członkiem</w:t>
      </w:r>
      <w:r w:rsidRPr="00A86C7B">
        <w:rPr>
          <w:color w:val="auto"/>
          <w14:numForm w14:val="default"/>
        </w:rPr>
        <w:t xml:space="preserve"> grupy) </w:t>
      </w:r>
    </w:p>
    <w:p w14:paraId="7B24DE79" w14:textId="77777777" w:rsidR="00712AD8" w:rsidRPr="00A86C7B" w:rsidRDefault="00712AD8" w:rsidP="00712AD8">
      <w:pPr>
        <w:rPr>
          <w:b/>
          <w:bCs/>
          <w:color w:val="auto"/>
          <w14:numForm w14:val="default"/>
        </w:rPr>
      </w:pPr>
    </w:p>
    <w:p w14:paraId="5077C144" w14:textId="77777777" w:rsidR="00712AD8" w:rsidRPr="00A86C7B" w:rsidRDefault="00712AD8" w:rsidP="00712AD8">
      <w:pPr>
        <w:jc w:val="center"/>
        <w:rPr>
          <w:color w:val="auto"/>
          <w14:numForm w14:val="default"/>
        </w:rPr>
      </w:pPr>
      <w:r w:rsidRPr="00A86C7B">
        <w:rPr>
          <w:b/>
          <w:bCs/>
          <w:color w:val="auto"/>
          <w14:numForm w14:val="default"/>
        </w:rPr>
        <w:t>ZGODA NA PUBLIKACJĘ WIZERUNKU</w:t>
      </w:r>
    </w:p>
    <w:p w14:paraId="1D3E2A8B" w14:textId="4F739609" w:rsidR="00712AD8" w:rsidRPr="00A86C7B" w:rsidRDefault="00712AD8" w:rsidP="00F61A81">
      <w:pPr>
        <w:rPr>
          <w:rFonts w:cstheme="minorHAnsi"/>
          <w:color w:val="auto"/>
          <w14:numForm w14:val="default"/>
        </w:rPr>
      </w:pPr>
      <w:r w:rsidRPr="00A86C7B">
        <w:rPr>
          <w:rFonts w:cstheme="minorHAnsi"/>
          <w:color w:val="auto"/>
          <w14:numForm w14:val="default"/>
        </w:rPr>
        <w:t>Wyrażam zgodę na zamieszczanie mojego/mojego dziecka wizerunku, utrwalonego po</w:t>
      </w:r>
      <w:r w:rsidR="00E80AFB" w:rsidRPr="00A86C7B">
        <w:rPr>
          <w:rFonts w:cstheme="minorHAnsi"/>
          <w:color w:val="auto"/>
          <w14:numForm w14:val="default"/>
        </w:rPr>
        <w:t>dczas</w:t>
      </w:r>
      <w:r w:rsidR="00F61A81">
        <w:rPr>
          <w:rFonts w:cstheme="minorHAnsi"/>
          <w:color w:val="auto"/>
          <w14:numForm w14:val="default"/>
        </w:rPr>
        <w:t xml:space="preserve"> XVII </w:t>
      </w:r>
      <w:r w:rsidRPr="00A86C7B">
        <w:rPr>
          <w:rFonts w:cstheme="minorHAnsi"/>
          <w:color w:val="auto"/>
          <w14:numForm w14:val="default"/>
        </w:rPr>
        <w:t>Ogólnopolskiego Przeglądu Małych Form Teatralnych im. Adama Luterka, na stronach: www.w</w:t>
      </w:r>
      <w:r w:rsidR="00F61A81">
        <w:rPr>
          <w:rFonts w:cstheme="minorHAnsi"/>
          <w:color w:val="auto"/>
          <w14:numForm w14:val="default"/>
        </w:rPr>
        <w:t xml:space="preserve">ck.org.pl oraz </w:t>
      </w:r>
      <w:hyperlink r:id="rId8" w:history="1">
        <w:r w:rsidR="00F61A81" w:rsidRPr="00F61A81">
          <w:rPr>
            <w:rStyle w:val="Hipercze"/>
            <w:rFonts w:cstheme="minorHAnsi"/>
            <w:color w:val="auto"/>
            <w:u w:val="none"/>
            <w14:numForm w14:val="default"/>
          </w:rPr>
          <w:t>www.liceum1.pl</w:t>
        </w:r>
      </w:hyperlink>
      <w:r w:rsidR="00F61A81" w:rsidRPr="00F61A81">
        <w:rPr>
          <w:rFonts w:cstheme="minorHAnsi"/>
          <w:color w:val="auto"/>
          <w14:numForm w14:val="default"/>
        </w:rPr>
        <w:t>,</w:t>
      </w:r>
      <w:r w:rsidR="00F61A81">
        <w:rPr>
          <w:rFonts w:cstheme="minorHAnsi"/>
          <w:color w:val="auto"/>
          <w14:numForm w14:val="default"/>
        </w:rPr>
        <w:t xml:space="preserve"> </w:t>
      </w:r>
      <w:r w:rsidRPr="00A86C7B">
        <w:rPr>
          <w:rFonts w:cstheme="minorHAnsi"/>
          <w:color w:val="auto"/>
          <w14:numForm w14:val="default"/>
        </w:rPr>
        <w:t xml:space="preserve">a także w mediach społecznościowych: </w:t>
      </w:r>
      <w:hyperlink r:id="rId9" w:history="1">
        <w:r w:rsidRPr="00A86C7B">
          <w:rPr>
            <w:rStyle w:val="Hipercze"/>
            <w:rFonts w:cstheme="minorHAnsi"/>
            <w:color w:val="auto"/>
            <w14:numForm w14:val="default"/>
          </w:rPr>
          <w:t>https://www.facebook.pl/WejherowskieCentrumKultury</w:t>
        </w:r>
      </w:hyperlink>
      <w:r w:rsidRPr="00A86C7B">
        <w:rPr>
          <w:rFonts w:cstheme="minorHAnsi"/>
          <w:color w:val="auto"/>
          <w14:numForm w14:val="default"/>
        </w:rPr>
        <w:t>, https://www.instagram.com/filharmonia_kaszubska/, w publikacjach oraz materiałach informacyjno-promocyjnych przesyłanych do mediów lokalnych i regiona</w:t>
      </w:r>
      <w:r w:rsidR="00E80AFB" w:rsidRPr="00A86C7B">
        <w:rPr>
          <w:rFonts w:cstheme="minorHAnsi"/>
          <w:color w:val="auto"/>
          <w14:numForm w14:val="default"/>
        </w:rPr>
        <w:t>lnych w celach dokumentacyjnych</w:t>
      </w:r>
      <w:r w:rsidRPr="00A86C7B">
        <w:rPr>
          <w:rFonts w:cstheme="minorHAnsi"/>
          <w:color w:val="auto"/>
          <w14:numForm w14:val="default"/>
        </w:rPr>
        <w:t xml:space="preserve"> i upublicznienia fotorelacji z jego przebiegu, oraz do instytucji dofinansowujących w celach rozliczeniowych, na czas nieograniczony. </w:t>
      </w:r>
    </w:p>
    <w:p w14:paraId="2188C3A4" w14:textId="678B2EA5" w:rsidR="00712AD8" w:rsidRPr="00A86C7B" w:rsidRDefault="00712AD8" w:rsidP="00F61A81">
      <w:pPr>
        <w:rPr>
          <w:rFonts w:cstheme="minorHAnsi"/>
          <w:color w:val="auto"/>
          <w14:numForm w14:val="default"/>
        </w:rPr>
      </w:pPr>
      <w:r w:rsidRPr="00A86C7B">
        <w:rPr>
          <w:rFonts w:cstheme="minorHAnsi"/>
          <w:color w:val="auto"/>
          <w14:numForm w14:val="default"/>
        </w:rPr>
        <w:t xml:space="preserve">Wyrażam również zgodę na wykorzystanie rejestracji spektaklu do celów promocyjnych i innych służących propagowaniu OPMFT Luterek. </w:t>
      </w:r>
    </w:p>
    <w:p w14:paraId="6189571E" w14:textId="77777777" w:rsidR="00E80AFB" w:rsidRPr="00A86C7B" w:rsidRDefault="00E80AFB" w:rsidP="00F61A81">
      <w:pPr>
        <w:rPr>
          <w:rFonts w:cstheme="minorHAnsi"/>
          <w:color w:val="auto"/>
          <w14:numForm w14:val="default"/>
        </w:rPr>
      </w:pPr>
    </w:p>
    <w:p w14:paraId="16C62181" w14:textId="77777777" w:rsidR="00712AD8" w:rsidRPr="00A86C7B" w:rsidRDefault="00712AD8" w:rsidP="00E80AFB">
      <w:pPr>
        <w:spacing w:after="0" w:line="240" w:lineRule="auto"/>
        <w:rPr>
          <w:color w:val="auto"/>
          <w14:numForm w14:val="default"/>
        </w:rPr>
      </w:pPr>
      <w:r w:rsidRPr="00A86C7B">
        <w:rPr>
          <w:b/>
          <w:bCs/>
          <w:color w:val="auto"/>
          <w14:numForm w14:val="default"/>
        </w:rPr>
        <w:t xml:space="preserve">DATA I PODPIS …………………...……………………. </w:t>
      </w:r>
    </w:p>
    <w:p w14:paraId="7EAB82D5" w14:textId="03301B12" w:rsidR="00712AD8" w:rsidRPr="00A86C7B" w:rsidRDefault="00712AD8" w:rsidP="00E80AFB">
      <w:pPr>
        <w:spacing w:after="0" w:line="240" w:lineRule="auto"/>
        <w:jc w:val="both"/>
        <w:rPr>
          <w:color w:val="auto"/>
          <w:sz w:val="18"/>
          <w:szCs w:val="18"/>
          <w14:numForm w14:val="default"/>
        </w:rPr>
      </w:pPr>
      <w:r w:rsidRPr="00A86C7B">
        <w:rPr>
          <w:color w:val="auto"/>
          <w:sz w:val="18"/>
          <w:szCs w:val="18"/>
          <w14:numForm w14:val="default"/>
        </w:rPr>
        <w:t xml:space="preserve">(W PRZYPADKU UCZESTNIKA/CZŁONKA ZESPOŁU NIEPEŁNOLETNIEGO ZGODĘ PODPISUJE JEGO RODZIC/OPIEKUN PRAWNY) </w:t>
      </w:r>
    </w:p>
    <w:p w14:paraId="14C72B34" w14:textId="77777777" w:rsidR="00712AD8" w:rsidRPr="00A86C7B" w:rsidRDefault="00712AD8" w:rsidP="00712AD8">
      <w:pPr>
        <w:rPr>
          <w:i/>
          <w:iCs/>
          <w:color w:val="auto"/>
          <w14:numForm w14:val="default"/>
        </w:rPr>
      </w:pPr>
    </w:p>
    <w:p w14:paraId="101DC293" w14:textId="204FC02C" w:rsidR="00E80AFB" w:rsidRPr="00A86C7B" w:rsidRDefault="00712AD8" w:rsidP="00BC4267">
      <w:pPr>
        <w:jc w:val="both"/>
        <w:rPr>
          <w:i/>
          <w:iCs/>
          <w:color w:val="auto"/>
          <w14:numForm w14:val="default"/>
        </w:rPr>
      </w:pPr>
      <w:r w:rsidRPr="00A86C7B">
        <w:rPr>
          <w:i/>
          <w:iCs/>
          <w:color w:val="auto"/>
          <w14:numForm w14:val="default"/>
        </w:rPr>
        <w:t>Zostałem/</w:t>
      </w:r>
      <w:proofErr w:type="spellStart"/>
      <w:r w:rsidRPr="00A86C7B">
        <w:rPr>
          <w:i/>
          <w:iCs/>
          <w:color w:val="auto"/>
          <w14:numForm w14:val="default"/>
        </w:rPr>
        <w:t>am</w:t>
      </w:r>
      <w:proofErr w:type="spellEnd"/>
      <w:r w:rsidRPr="00A86C7B">
        <w:rPr>
          <w:i/>
          <w:iCs/>
          <w:color w:val="auto"/>
          <w14:numForm w14:val="default"/>
        </w:rPr>
        <w:t xml:space="preserve"> poinformowany/a, że wyrażenie zgody jest dobrowoln</w:t>
      </w:r>
      <w:r w:rsidR="00E80AFB" w:rsidRPr="00A86C7B">
        <w:rPr>
          <w:i/>
          <w:iCs/>
          <w:color w:val="auto"/>
          <w14:numForm w14:val="default"/>
        </w:rPr>
        <w:t xml:space="preserve">e. Przysługuje mi prawo dostępu </w:t>
      </w:r>
      <w:r w:rsidRPr="00A86C7B">
        <w:rPr>
          <w:i/>
          <w:iCs/>
          <w:color w:val="auto"/>
          <w14:numForm w14:val="default"/>
        </w:rPr>
        <w:t>do treści danych oraz</w:t>
      </w:r>
      <w:r w:rsidR="00A86C7B" w:rsidRPr="00A86C7B">
        <w:rPr>
          <w:i/>
          <w:iCs/>
          <w:color w:val="auto"/>
          <w14:numForm w14:val="default"/>
        </w:rPr>
        <w:t xml:space="preserve"> do</w:t>
      </w:r>
      <w:r w:rsidRPr="00A86C7B">
        <w:rPr>
          <w:i/>
          <w:iCs/>
          <w:color w:val="auto"/>
          <w14:numForm w14:val="default"/>
        </w:rPr>
        <w:t xml:space="preserve"> ich sprostowania, usunięcia lub ograniczenia przetwarzania, a także prawo sprzeciwu, zażądania zaprzestania przetwarzania i przenoszenia danych, jak również prawo do cofnięcia zgody w dowolnym momencie oraz prawo do wniesienia skargi do organu nadzorczego. </w:t>
      </w:r>
    </w:p>
    <w:p w14:paraId="4524D390" w14:textId="77777777" w:rsidR="00F61A81" w:rsidRDefault="00F61A81" w:rsidP="00F61A81">
      <w:pPr>
        <w:rPr>
          <w:i/>
          <w:iCs/>
          <w:color w:val="auto"/>
          <w14:numForm w14:val="default"/>
        </w:rPr>
      </w:pPr>
    </w:p>
    <w:p w14:paraId="749E867A" w14:textId="02B9EDAB" w:rsidR="00712AD8" w:rsidRPr="00F61A81" w:rsidRDefault="00F61A81" w:rsidP="00F61A81">
      <w:pPr>
        <w:rPr>
          <w:i/>
          <w:iCs/>
          <w:color w:val="auto"/>
          <w14:numForm w14:val="default"/>
        </w:rPr>
      </w:pPr>
      <w:r>
        <w:rPr>
          <w:i/>
          <w:iCs/>
          <w:color w:val="auto"/>
          <w14:numForm w14:val="default"/>
        </w:rPr>
        <w:br w:type="page"/>
      </w:r>
      <w:r w:rsidR="00712AD8" w:rsidRPr="00A86C7B">
        <w:rPr>
          <w:color w:val="auto"/>
          <w14:numForm w14:val="default"/>
        </w:rPr>
        <w:lastRenderedPageBreak/>
        <w:t xml:space="preserve">IMIĘ I NAZWISKO UCZESTNIKA: ………………………………………………………………………………… </w:t>
      </w:r>
    </w:p>
    <w:p w14:paraId="0099E0B9" w14:textId="77777777" w:rsidR="00712AD8" w:rsidRPr="00A86C7B" w:rsidRDefault="00712AD8" w:rsidP="00F61A81">
      <w:pPr>
        <w:spacing w:after="0"/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 xml:space="preserve">NAZWA GRUPY TEATRALNEJ: …………………………………………………………………………………… </w:t>
      </w:r>
    </w:p>
    <w:p w14:paraId="2A4EC9FD" w14:textId="11B6AA7A" w:rsidR="00712AD8" w:rsidRPr="00A86C7B" w:rsidRDefault="00712AD8" w:rsidP="00F61A81">
      <w:pPr>
        <w:spacing w:after="0"/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>(</w:t>
      </w:r>
      <w:r w:rsidR="00A86C7B" w:rsidRPr="00A86C7B">
        <w:rPr>
          <w:color w:val="auto"/>
          <w14:numForm w14:val="default"/>
        </w:rPr>
        <w:t>uzupełnić w przypadku gdy uczestnik jest członkiem grupy</w:t>
      </w:r>
      <w:r w:rsidR="00A86C7B">
        <w:rPr>
          <w:color w:val="auto"/>
          <w14:numForm w14:val="default"/>
        </w:rPr>
        <w:t>)</w:t>
      </w:r>
    </w:p>
    <w:p w14:paraId="56011C7D" w14:textId="77777777" w:rsidR="00E80AFB" w:rsidRPr="00A86C7B" w:rsidRDefault="00E80AFB" w:rsidP="00F61A81">
      <w:pPr>
        <w:rPr>
          <w:b/>
          <w:bCs/>
          <w:color w:val="auto"/>
          <w14:numForm w14:val="default"/>
        </w:rPr>
      </w:pPr>
    </w:p>
    <w:p w14:paraId="03AEDE2D" w14:textId="77777777" w:rsidR="00E80AFB" w:rsidRPr="00A86C7B" w:rsidRDefault="00E80AFB" w:rsidP="00F61A81">
      <w:pPr>
        <w:rPr>
          <w:b/>
          <w:bCs/>
          <w:color w:val="auto"/>
          <w14:numForm w14:val="default"/>
        </w:rPr>
      </w:pPr>
    </w:p>
    <w:p w14:paraId="2CDAE7DE" w14:textId="77777777" w:rsidR="00712AD8" w:rsidRPr="00A86C7B" w:rsidRDefault="00712AD8" w:rsidP="00F61A81">
      <w:pPr>
        <w:rPr>
          <w:color w:val="auto"/>
          <w14:numForm w14:val="default"/>
        </w:rPr>
      </w:pPr>
      <w:r w:rsidRPr="00A86C7B">
        <w:rPr>
          <w:b/>
          <w:bCs/>
          <w:color w:val="auto"/>
          <w14:numForm w14:val="default"/>
        </w:rPr>
        <w:t>ZGODA NA PRZETWARZANIE DANYCH OSOBOWYCH</w:t>
      </w:r>
    </w:p>
    <w:p w14:paraId="64FE0776" w14:textId="7D7525A0" w:rsidR="00712AD8" w:rsidRPr="00A86C7B" w:rsidRDefault="00712AD8" w:rsidP="00F61A81">
      <w:pPr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>Zgodnie z art. 6 ust. 1 lit. a rozporządzenia Parlamentu Europejskiego i Rady (UE) 2016/679 z dnia 27.04.2016 r. w sprawie ochrony osób fizycznych w związku z przetwarzaniem danych osobowych i w sprawie swobodnego przepływu takich danych oraz uchylenia dyrektywy 95/46/WE (dalej: „RODO”) wyrażam zgodę na przetwarzanie moich/mojego dziecka danych osobowych w celu przeprowadzenia rekrutacji i realizacji XVII Ogólnopolskiego Przeglądu Małych Form Teatralnych im. Adama Luterka, który będzie miał miejsce w Wejherowie 20-</w:t>
      </w:r>
      <w:r w:rsidR="00F61A81">
        <w:rPr>
          <w:color w:val="auto"/>
          <w14:numForm w14:val="default"/>
        </w:rPr>
        <w:t>22.11.2025</w:t>
      </w:r>
      <w:r w:rsidRPr="00A86C7B">
        <w:rPr>
          <w:color w:val="auto"/>
          <w14:numForm w14:val="default"/>
        </w:rPr>
        <w:t xml:space="preserve">r. </w:t>
      </w:r>
    </w:p>
    <w:p w14:paraId="12211DF9" w14:textId="73A231EB" w:rsidR="00712AD8" w:rsidRPr="00A86C7B" w:rsidRDefault="00712AD8" w:rsidP="00F61A81">
      <w:pPr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 xml:space="preserve">Treść klauzuli informacyjnej zamieszczona jest na stronie www.wck.org.pl. </w:t>
      </w:r>
    </w:p>
    <w:p w14:paraId="1B879D92" w14:textId="77777777" w:rsidR="00712AD8" w:rsidRPr="00A86C7B" w:rsidRDefault="00712AD8" w:rsidP="00F61A81">
      <w:pPr>
        <w:spacing w:after="0"/>
        <w:rPr>
          <w:color w:val="auto"/>
          <w14:numForm w14:val="default"/>
        </w:rPr>
      </w:pPr>
      <w:r w:rsidRPr="00A86C7B">
        <w:rPr>
          <w:b/>
          <w:bCs/>
          <w:color w:val="auto"/>
          <w14:numForm w14:val="default"/>
        </w:rPr>
        <w:t xml:space="preserve">DATA I PODPIS …………………...……………………. </w:t>
      </w:r>
    </w:p>
    <w:p w14:paraId="3CB4AD4A" w14:textId="77777777" w:rsidR="00712AD8" w:rsidRPr="00A86C7B" w:rsidRDefault="00712AD8" w:rsidP="00F61A81">
      <w:pPr>
        <w:spacing w:after="360"/>
        <w:rPr>
          <w:color w:val="auto"/>
          <w:sz w:val="18"/>
          <w:szCs w:val="18"/>
          <w14:numForm w14:val="default"/>
        </w:rPr>
      </w:pPr>
      <w:r w:rsidRPr="00A86C7B">
        <w:rPr>
          <w:color w:val="auto"/>
          <w:sz w:val="18"/>
          <w:szCs w:val="18"/>
          <w14:numForm w14:val="default"/>
        </w:rPr>
        <w:t xml:space="preserve">(W PRZYPADKU UCZESTNIKA/CZŁONKA ZESPOŁU NIEPEŁNOLETNIEGO ZGODĘ PODPISUJE JEGO RODZIC/OPIEKUN PRAWNY) </w:t>
      </w:r>
    </w:p>
    <w:p w14:paraId="1E50BF8A" w14:textId="77777777" w:rsidR="00712AD8" w:rsidRPr="00A86C7B" w:rsidRDefault="00712AD8" w:rsidP="00F61A81">
      <w:pPr>
        <w:spacing w:after="360"/>
        <w:rPr>
          <w:b/>
          <w:bCs/>
          <w:color w:val="auto"/>
          <w14:numForm w14:val="default"/>
        </w:rPr>
      </w:pPr>
    </w:p>
    <w:p w14:paraId="1AD0D1CC" w14:textId="77777777" w:rsidR="00712AD8" w:rsidRPr="00A86C7B" w:rsidRDefault="00712AD8" w:rsidP="00F61A81">
      <w:pPr>
        <w:spacing w:after="360"/>
        <w:rPr>
          <w:color w:val="auto"/>
          <w14:numForm w14:val="default"/>
        </w:rPr>
      </w:pPr>
      <w:r w:rsidRPr="00A86C7B">
        <w:rPr>
          <w:b/>
          <w:bCs/>
          <w:color w:val="auto"/>
          <w14:numForm w14:val="default"/>
        </w:rPr>
        <w:t>ZGODA NA UCZESTNICTWO OSOBY NIEPEŁNOLETNIEJ W PRZEGLĄDZIE</w:t>
      </w:r>
    </w:p>
    <w:p w14:paraId="580D4F95" w14:textId="77777777" w:rsidR="00712AD8" w:rsidRPr="00A86C7B" w:rsidRDefault="00712AD8" w:rsidP="00F61A81">
      <w:pPr>
        <w:spacing w:after="0"/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>(wypełnić w przypadku uczestnika niepełnoletniego)</w:t>
      </w:r>
    </w:p>
    <w:p w14:paraId="11B2E41E" w14:textId="77777777" w:rsidR="00712AD8" w:rsidRPr="00A86C7B" w:rsidRDefault="00712AD8" w:rsidP="00F61A81">
      <w:pPr>
        <w:rPr>
          <w:color w:val="auto"/>
          <w14:numForm w14:val="default"/>
        </w:rPr>
      </w:pPr>
    </w:p>
    <w:p w14:paraId="16E61656" w14:textId="47B4279D" w:rsidR="00712AD8" w:rsidRPr="00A86C7B" w:rsidRDefault="00712AD8" w:rsidP="00F61A81">
      <w:pPr>
        <w:rPr>
          <w:color w:val="auto"/>
          <w14:numForm w14:val="default"/>
        </w:rPr>
      </w:pPr>
      <w:r w:rsidRPr="00A86C7B">
        <w:rPr>
          <w:color w:val="auto"/>
          <w14:numForm w14:val="default"/>
        </w:rPr>
        <w:t>Wyrażam zgodę na uczestnictwo ………………………………………………………</w:t>
      </w:r>
      <w:r w:rsidR="00F61A81">
        <w:rPr>
          <w:color w:val="auto"/>
          <w14:numForm w14:val="default"/>
        </w:rPr>
        <w:t xml:space="preserve">. (imię i nazwisko uczestnika), </w:t>
      </w:r>
      <w:r w:rsidR="00A86C7B">
        <w:rPr>
          <w:color w:val="auto"/>
          <w14:numForm w14:val="default"/>
        </w:rPr>
        <w:t xml:space="preserve">w </w:t>
      </w:r>
      <w:r w:rsidRPr="00A86C7B">
        <w:rPr>
          <w:color w:val="auto"/>
          <w14:numForm w14:val="default"/>
        </w:rPr>
        <w:t>XVII Ogólnopolskim Przeglądzie Małych Form Teatralnych im. Adama Luterka, który odbędzie się w dniach 20-22.11.2025 r. w Wejherowie. Jestem świadomy/a, że organizatorzy nie ponoszą odpowiedzialności za uczestników Przeglądu i po mojej stronie jest zapewnienie właściwej opieki ………………………</w:t>
      </w:r>
      <w:r w:rsidR="00E80AFB" w:rsidRPr="00A86C7B">
        <w:rPr>
          <w:color w:val="auto"/>
          <w14:numForm w14:val="default"/>
        </w:rPr>
        <w:t>……………..</w:t>
      </w:r>
      <w:r w:rsidR="00F61A81">
        <w:rPr>
          <w:color w:val="auto"/>
          <w14:numForm w14:val="default"/>
        </w:rPr>
        <w:t xml:space="preserve">……….... </w:t>
      </w:r>
      <w:r w:rsidRPr="00A86C7B">
        <w:rPr>
          <w:color w:val="auto"/>
          <w14:numForm w14:val="default"/>
        </w:rPr>
        <w:t xml:space="preserve">(imię i nazwisko uczestnika). </w:t>
      </w:r>
    </w:p>
    <w:p w14:paraId="13F3A701" w14:textId="77777777" w:rsidR="00712AD8" w:rsidRPr="00A86C7B" w:rsidRDefault="00712AD8" w:rsidP="00F61A81">
      <w:pPr>
        <w:rPr>
          <w:color w:val="auto"/>
          <w14:numForm w14:val="default"/>
        </w:rPr>
      </w:pPr>
    </w:p>
    <w:p w14:paraId="055A88F7" w14:textId="77777777" w:rsidR="00712AD8" w:rsidRPr="00A86C7B" w:rsidRDefault="00712AD8" w:rsidP="00F61A81">
      <w:pPr>
        <w:rPr>
          <w:color w:val="auto"/>
          <w14:numForm w14:val="default"/>
        </w:rPr>
      </w:pPr>
      <w:r w:rsidRPr="00A86C7B">
        <w:rPr>
          <w:b/>
          <w:bCs/>
          <w:color w:val="auto"/>
          <w14:numForm w14:val="default"/>
        </w:rPr>
        <w:t xml:space="preserve">DATA I PODPIS RODZICA/OPIEKUNA PRAWNEGO UCZESTNIKA: …………………………………….. </w:t>
      </w:r>
    </w:p>
    <w:p w14:paraId="6F5406F3" w14:textId="77777777" w:rsidR="00712AD8" w:rsidRPr="00A86C7B" w:rsidRDefault="00712AD8" w:rsidP="00F61A81">
      <w:pPr>
        <w:rPr>
          <w:i/>
          <w:iCs/>
          <w:color w:val="auto"/>
          <w14:numForm w14:val="default"/>
        </w:rPr>
      </w:pPr>
    </w:p>
    <w:p w14:paraId="059B8886" w14:textId="27B6C883" w:rsidR="00712AD8" w:rsidRPr="00A86C7B" w:rsidRDefault="00712AD8" w:rsidP="00F61A81">
      <w:pPr>
        <w:rPr>
          <w:color w:val="auto"/>
          <w14:numForm w14:val="default"/>
        </w:rPr>
      </w:pPr>
      <w:r w:rsidRPr="00A86C7B">
        <w:rPr>
          <w:i/>
          <w:iCs/>
          <w:color w:val="auto"/>
          <w14:numForm w14:val="default"/>
        </w:rPr>
        <w:t>Zostałem/</w:t>
      </w:r>
      <w:proofErr w:type="spellStart"/>
      <w:r w:rsidRPr="00A86C7B">
        <w:rPr>
          <w:i/>
          <w:iCs/>
          <w:color w:val="auto"/>
          <w14:numForm w14:val="default"/>
        </w:rPr>
        <w:t>am</w:t>
      </w:r>
      <w:proofErr w:type="spellEnd"/>
      <w:r w:rsidRPr="00A86C7B">
        <w:rPr>
          <w:i/>
          <w:iCs/>
          <w:color w:val="auto"/>
          <w14:numForm w14:val="default"/>
        </w:rPr>
        <w:t xml:space="preserve"> poinformowany/a, że wyrażenie zgody jest dobrowolne. Przysługuje mi prawo dostępu do treści danych oraz </w:t>
      </w:r>
      <w:r w:rsidR="00A86C7B">
        <w:rPr>
          <w:i/>
          <w:iCs/>
          <w:color w:val="auto"/>
          <w14:numForm w14:val="default"/>
        </w:rPr>
        <w:t xml:space="preserve">do </w:t>
      </w:r>
      <w:r w:rsidRPr="00A86C7B">
        <w:rPr>
          <w:i/>
          <w:iCs/>
          <w:color w:val="auto"/>
          <w14:numForm w14:val="default"/>
        </w:rPr>
        <w:t>ich sprostowania, usunięcia lub ograniczenia przetwarzania, a także prawo sprzeciwu, zażądania zaprzestania przetwarzania i przenoszenia danych, jak również prawo do cofnięcia zgody w dowolnym momencie oraz prawo do wniesienia skargi do organu nadzorczego.</w:t>
      </w:r>
    </w:p>
    <w:p w14:paraId="2936C4AF" w14:textId="77777777" w:rsidR="002F460B" w:rsidRPr="00A86C7B" w:rsidRDefault="002F460B" w:rsidP="00F61A81">
      <w:pPr>
        <w:rPr>
          <w:color w:val="auto"/>
          <w14:numForm w14:val="default"/>
        </w:rPr>
      </w:pPr>
    </w:p>
    <w:p w14:paraId="4D0903E7" w14:textId="77777777" w:rsidR="008F531B" w:rsidRPr="00A86C7B" w:rsidRDefault="008F531B" w:rsidP="00F61A81">
      <w:pPr>
        <w:rPr>
          <w:color w:val="auto"/>
          <w14:numForm w14:val="default"/>
        </w:rPr>
      </w:pPr>
    </w:p>
    <w:sectPr w:rsidR="008F531B" w:rsidRPr="00A86C7B" w:rsidSect="00E80A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17" w:right="1417" w:bottom="1417" w:left="1417" w:header="851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90D44" w14:textId="77777777" w:rsidR="00FB3D4C" w:rsidRDefault="00FB3D4C">
      <w:pPr>
        <w:spacing w:after="0" w:line="240" w:lineRule="auto"/>
      </w:pPr>
      <w:r>
        <w:separator/>
      </w:r>
    </w:p>
  </w:endnote>
  <w:endnote w:type="continuationSeparator" w:id="0">
    <w:p w14:paraId="50E0F98C" w14:textId="77777777" w:rsidR="00FB3D4C" w:rsidRDefault="00FB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E5EAA" w14:textId="77777777" w:rsidR="002F460B" w:rsidRDefault="002F46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6C45F" w14:textId="77777777" w:rsidR="00F14645" w:rsidRDefault="00F14645" w:rsidP="00093937">
    <w:pPr>
      <w:pStyle w:val="Stopka"/>
      <w:jc w:val="center"/>
      <w:rPr>
        <w:noProof/>
        <w:lang w:eastAsia="pl-PL"/>
        <w14:ligatures w14:val="none"/>
        <w14:numForm w14:val="default"/>
        <w14:numSpacing w14:val="default"/>
        <w14:cntxtAlts w14:val="0"/>
      </w:rPr>
    </w:pPr>
  </w:p>
  <w:p w14:paraId="40A8361F" w14:textId="77777777" w:rsidR="0054623D" w:rsidRDefault="005B54D9" w:rsidP="002F460B">
    <w:pPr>
      <w:pStyle w:val="Stopka"/>
      <w:ind w:right="-777"/>
      <w:jc w:val="center"/>
    </w:pPr>
    <w:r>
      <w:rPr>
        <w:noProof/>
        <w:lang w:eastAsia="pl-PL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70528" behindDoc="1" locked="1" layoutInCell="1" allowOverlap="1" wp14:anchorId="57145196" wp14:editId="7E9B439B">
          <wp:simplePos x="0" y="0"/>
          <wp:positionH relativeFrom="page">
            <wp:align>left</wp:align>
          </wp:positionH>
          <wp:positionV relativeFrom="page">
            <wp:posOffset>-26670</wp:posOffset>
          </wp:positionV>
          <wp:extent cx="7578725" cy="10715625"/>
          <wp:effectExtent l="0" t="0" r="3175" b="952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844" cy="10716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63297" w14:textId="77777777" w:rsidR="002F460B" w:rsidRDefault="002F46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2BA5F" w14:textId="77777777" w:rsidR="00FB3D4C" w:rsidRDefault="00FB3D4C">
      <w:pPr>
        <w:spacing w:after="0" w:line="240" w:lineRule="auto"/>
      </w:pPr>
      <w:r>
        <w:separator/>
      </w:r>
    </w:p>
  </w:footnote>
  <w:footnote w:type="continuationSeparator" w:id="0">
    <w:p w14:paraId="39FB7153" w14:textId="77777777" w:rsidR="00FB3D4C" w:rsidRDefault="00FB3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8C8AE" w14:textId="77777777" w:rsidR="002F460B" w:rsidRDefault="002F46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4AE73" w14:textId="77777777" w:rsidR="002F460B" w:rsidRDefault="002F460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B10F" w14:textId="780F2EF1" w:rsidR="0054623D" w:rsidRPr="00EC5657" w:rsidRDefault="002F460B" w:rsidP="002F460B">
    <w:pPr>
      <w:pStyle w:val="Informacjeokontakcie"/>
      <w:tabs>
        <w:tab w:val="left" w:pos="3105"/>
        <w:tab w:val="right" w:pos="8307"/>
      </w:tabs>
      <w:jc w:val="left"/>
    </w:pPr>
    <w:r>
      <w:tab/>
    </w:r>
    <w:r>
      <w:tab/>
    </w:r>
    <w:r w:rsidR="001768A5">
      <w:rPr>
        <w:noProof/>
        <w:lang w:eastAsia="pl-PL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8480" behindDoc="1" locked="0" layoutInCell="1" allowOverlap="1" wp14:anchorId="0327AB8E" wp14:editId="382CDF7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9323" cy="10702614"/>
          <wp:effectExtent l="0" t="0" r="0" b="381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323" cy="10702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A5"/>
    <w:rsid w:val="00077B0A"/>
    <w:rsid w:val="00093937"/>
    <w:rsid w:val="001201EB"/>
    <w:rsid w:val="001372AD"/>
    <w:rsid w:val="001752B1"/>
    <w:rsid w:val="001768A5"/>
    <w:rsid w:val="001E623B"/>
    <w:rsid w:val="001F7663"/>
    <w:rsid w:val="00252B71"/>
    <w:rsid w:val="00272BA8"/>
    <w:rsid w:val="002830FC"/>
    <w:rsid w:val="002D286D"/>
    <w:rsid w:val="002F460B"/>
    <w:rsid w:val="0034444F"/>
    <w:rsid w:val="003B0A1C"/>
    <w:rsid w:val="003D0A8D"/>
    <w:rsid w:val="00465051"/>
    <w:rsid w:val="004C1B32"/>
    <w:rsid w:val="0054623D"/>
    <w:rsid w:val="005844E4"/>
    <w:rsid w:val="005B54D9"/>
    <w:rsid w:val="00654660"/>
    <w:rsid w:val="006B255D"/>
    <w:rsid w:val="00712105"/>
    <w:rsid w:val="00712AD8"/>
    <w:rsid w:val="00771777"/>
    <w:rsid w:val="007C7A41"/>
    <w:rsid w:val="00854ECE"/>
    <w:rsid w:val="00872206"/>
    <w:rsid w:val="008920D8"/>
    <w:rsid w:val="008A08C2"/>
    <w:rsid w:val="008D19FE"/>
    <w:rsid w:val="008F23B3"/>
    <w:rsid w:val="008F4CD0"/>
    <w:rsid w:val="008F531B"/>
    <w:rsid w:val="00903454"/>
    <w:rsid w:val="00907DF9"/>
    <w:rsid w:val="0091685D"/>
    <w:rsid w:val="00A437A5"/>
    <w:rsid w:val="00A721AD"/>
    <w:rsid w:val="00A72B97"/>
    <w:rsid w:val="00A86C7B"/>
    <w:rsid w:val="00AC2053"/>
    <w:rsid w:val="00AD4DEA"/>
    <w:rsid w:val="00AF4B83"/>
    <w:rsid w:val="00B954DD"/>
    <w:rsid w:val="00BC4267"/>
    <w:rsid w:val="00BE002B"/>
    <w:rsid w:val="00BE1EDF"/>
    <w:rsid w:val="00BF32FE"/>
    <w:rsid w:val="00C443A4"/>
    <w:rsid w:val="00C7261C"/>
    <w:rsid w:val="00CA3AA4"/>
    <w:rsid w:val="00CB1B98"/>
    <w:rsid w:val="00D2034E"/>
    <w:rsid w:val="00D23CE4"/>
    <w:rsid w:val="00D52318"/>
    <w:rsid w:val="00D819A5"/>
    <w:rsid w:val="00DB5ACF"/>
    <w:rsid w:val="00DF254E"/>
    <w:rsid w:val="00E24686"/>
    <w:rsid w:val="00E3305A"/>
    <w:rsid w:val="00E80AFB"/>
    <w:rsid w:val="00EC5657"/>
    <w:rsid w:val="00F14645"/>
    <w:rsid w:val="00F61A81"/>
    <w:rsid w:val="00F62D46"/>
    <w:rsid w:val="00F65E92"/>
    <w:rsid w:val="00FB1B52"/>
    <w:rsid w:val="00FB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56F18"/>
  <w15:chartTrackingRefBased/>
  <w15:docId w15:val="{2211CBB0-A0D6-4C53-89FA-98A3D3CD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kern w:val="16"/>
      <w14:ligatures w14:val="standardContextual"/>
      <w14:numForm w14:val="oldStyle"/>
      <w14:numSpacing w14:val="proportional"/>
      <w14:cntxtAlts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Nazwa">
    <w:name w:val="Nazwa"/>
    <w:basedOn w:val="Normalny"/>
    <w:uiPriority w:val="1"/>
    <w:qFormat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pPr>
      <w:spacing w:before="720" w:after="960"/>
    </w:pPr>
  </w:style>
  <w:style w:type="character" w:customStyle="1" w:styleId="DataZnak">
    <w:name w:val="Data Znak"/>
    <w:basedOn w:val="Domylnaczcionkaakapitu"/>
    <w:link w:val="Data"/>
  </w:style>
  <w:style w:type="paragraph" w:styleId="Zwrotpoegnalny">
    <w:name w:val="Closing"/>
    <w:basedOn w:val="Normalny"/>
    <w:link w:val="ZwrotpoegnalnyZnak"/>
    <w:unhideWhenUsed/>
    <w:qFormat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B0A"/>
    <w:rPr>
      <w:rFonts w:ascii="Segoe UI" w:hAnsi="Segoe UI" w:cs="Segoe UI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styleId="Hipercze">
    <w:name w:val="Hyperlink"/>
    <w:basedOn w:val="Domylnaczcionkaakapitu"/>
    <w:uiPriority w:val="99"/>
    <w:unhideWhenUsed/>
    <w:rsid w:val="00712AD8"/>
    <w:rPr>
      <w:color w:val="42C4D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um1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pl/WejherowskieCentrumKultury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Formela\AppData\Roaming\Microsoft\Szablony\Papier%20firmowy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96DF9D-D201-4F81-8C2D-3C39F5147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0</TotalTime>
  <Pages>2</Pages>
  <Words>507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</dc:creator>
  <cp:keywords/>
  <cp:lastModifiedBy>A.Araszkiewicz</cp:lastModifiedBy>
  <cp:revision>2</cp:revision>
  <cp:lastPrinted>2020-09-23T09:48:00Z</cp:lastPrinted>
  <dcterms:created xsi:type="dcterms:W3CDTF">2025-04-10T11:39:00Z</dcterms:created>
  <dcterms:modified xsi:type="dcterms:W3CDTF">2025-04-10T11:39:00Z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